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D31EBA" w14:textId="77777777" w:rsidR="00BB4B6D" w:rsidRDefault="00FD231D" w:rsidP="006918F4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EBE0F" wp14:editId="119C2A80">
                <wp:simplePos x="0" y="0"/>
                <wp:positionH relativeFrom="column">
                  <wp:posOffset>658495</wp:posOffset>
                </wp:positionH>
                <wp:positionV relativeFrom="paragraph">
                  <wp:posOffset>8347075</wp:posOffset>
                </wp:positionV>
                <wp:extent cx="2819400" cy="1028700"/>
                <wp:effectExtent l="0" t="0" r="0" b="12700"/>
                <wp:wrapSquare wrapText="bothSides"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589F2" w14:textId="77777777" w:rsidR="009B5840" w:rsidRPr="00A86C07" w:rsidRDefault="009B5840" w:rsidP="009B584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42"/>
                              </w:rPr>
                            </w:pPr>
                            <w:r w:rsidRPr="00A86C07">
                              <w:rPr>
                                <w:b/>
                                <w:color w:val="000000" w:themeColor="text1"/>
                                <w:sz w:val="32"/>
                                <w:szCs w:val="42"/>
                              </w:rPr>
                              <w:t>DEALERSHIP NAME</w:t>
                            </w:r>
                          </w:p>
                          <w:p w14:paraId="24B9E8AD" w14:textId="77777777" w:rsidR="009B5840" w:rsidRPr="00A86C07" w:rsidRDefault="009B5840" w:rsidP="009B584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42"/>
                              </w:rPr>
                            </w:pPr>
                            <w:r w:rsidRPr="00A86C07">
                              <w:rPr>
                                <w:b/>
                                <w:color w:val="000000" w:themeColor="text1"/>
                                <w:sz w:val="32"/>
                                <w:szCs w:val="42"/>
                              </w:rPr>
                              <w:t>Contact Name</w:t>
                            </w:r>
                          </w:p>
                          <w:p w14:paraId="0B1FED92" w14:textId="77777777" w:rsidR="009B5840" w:rsidRPr="00A86C07" w:rsidRDefault="009B5840" w:rsidP="009B584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42"/>
                              </w:rPr>
                            </w:pPr>
                            <w:r w:rsidRPr="00A86C07">
                              <w:rPr>
                                <w:b/>
                                <w:color w:val="000000" w:themeColor="text1"/>
                                <w:sz w:val="32"/>
                                <w:szCs w:val="42"/>
                              </w:rPr>
                              <w:t>Phone Number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EBE0F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51.85pt;margin-top:657.25pt;width:222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" filled="f" fillcolor="#f2f2f2 [3052]" stroked="f" strokecolor="black [3213]">
                <v:stroke endcap="round"/>
                <v:textbox>
                  <w:txbxContent>
                    <w:p w14:paraId="56F589F2" w14:textId="77777777" w:rsidR="009B5840" w:rsidRPr="00A86C07" w:rsidRDefault="009B5840" w:rsidP="009B584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42"/>
                        </w:rPr>
                      </w:pPr>
                      <w:r w:rsidRPr="00A86C07">
                        <w:rPr>
                          <w:b/>
                          <w:color w:val="000000" w:themeColor="text1"/>
                          <w:sz w:val="32"/>
                          <w:szCs w:val="42"/>
                        </w:rPr>
                        <w:t>DEALERSHIP NAME</w:t>
                      </w:r>
                    </w:p>
                    <w:p w14:paraId="24B9E8AD" w14:textId="77777777" w:rsidR="009B5840" w:rsidRPr="00A86C07" w:rsidRDefault="009B5840" w:rsidP="009B584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42"/>
                        </w:rPr>
                      </w:pPr>
                      <w:r w:rsidRPr="00A86C07">
                        <w:rPr>
                          <w:b/>
                          <w:color w:val="000000" w:themeColor="text1"/>
                          <w:sz w:val="32"/>
                          <w:szCs w:val="42"/>
                        </w:rPr>
                        <w:t>Contact Name</w:t>
                      </w:r>
                    </w:p>
                    <w:p w14:paraId="0B1FED92" w14:textId="77777777" w:rsidR="009B5840" w:rsidRPr="00A86C07" w:rsidRDefault="009B5840" w:rsidP="009B584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42"/>
                        </w:rPr>
                      </w:pPr>
                      <w:r w:rsidRPr="00A86C07">
                        <w:rPr>
                          <w:b/>
                          <w:color w:val="000000" w:themeColor="text1"/>
                          <w:sz w:val="32"/>
                          <w:szCs w:val="42"/>
                        </w:rPr>
                        <w:t>Phone Number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03A8C">
        <w:rPr>
          <w:noProof/>
        </w:rPr>
        <w:drawing>
          <wp:inline distT="0" distB="0" distL="0" distR="0" wp14:anchorId="58166898" wp14:editId="714918A0">
            <wp:extent cx="7525384" cy="97387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Y Radiator Condenser Word v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384" cy="973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4B6D" w:rsidSect="009612FC">
      <w:pgSz w:w="12240" w:h="15840"/>
      <w:pgMar w:top="187" w:right="202" w:bottom="202" w:left="187" w:header="180" w:footer="18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B97"/>
    <w:rsid w:val="00115048"/>
    <w:rsid w:val="001658DC"/>
    <w:rsid w:val="003E3B97"/>
    <w:rsid w:val="006918F4"/>
    <w:rsid w:val="00702230"/>
    <w:rsid w:val="00761C5C"/>
    <w:rsid w:val="007E72DB"/>
    <w:rsid w:val="009612FC"/>
    <w:rsid w:val="009B5840"/>
    <w:rsid w:val="00A86C07"/>
    <w:rsid w:val="00BB4B6D"/>
    <w:rsid w:val="00C03A8C"/>
    <w:rsid w:val="00CE07FA"/>
    <w:rsid w:val="00D1175C"/>
    <w:rsid w:val="00F73FDF"/>
    <w:rsid w:val="00FD23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543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B58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Mickey/Liehr%20Marketing/Toyota/Toyota%20Wholesale/TY%20Radiator:Condenser%20Flyer/Word%20Version/2017%20RadiatorCondens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2017 RadiatorCondenser Template.dotx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LMC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yee</dc:creator>
  <cp:keywords/>
  <dc:description/>
  <cp:lastModifiedBy>glenn yee</cp:lastModifiedBy>
  <cp:revision>2</cp:revision>
  <dcterms:created xsi:type="dcterms:W3CDTF">2017-09-07T19:16:00Z</dcterms:created>
  <dcterms:modified xsi:type="dcterms:W3CDTF">2017-09-07T19:16:00Z</dcterms:modified>
</cp:coreProperties>
</file>